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150F" w:rsidRPr="00F6150F" w:rsidRDefault="00F6150F" w:rsidP="00F6150F">
      <w:pPr>
        <w:spacing w:line="276" w:lineRule="auto"/>
        <w:jc w:val="center"/>
        <w:rPr>
          <w:sz w:val="48"/>
          <w:szCs w:val="48"/>
        </w:rPr>
      </w:pPr>
      <w:proofErr w:type="spellStart"/>
      <w:r w:rsidRPr="00F6150F">
        <w:rPr>
          <w:b/>
          <w:bCs/>
          <w:sz w:val="48"/>
          <w:szCs w:val="48"/>
        </w:rPr>
        <w:t>Civitas</w:t>
      </w:r>
      <w:proofErr w:type="spellEnd"/>
      <w:r>
        <w:rPr>
          <w:b/>
          <w:bCs/>
          <w:sz w:val="48"/>
          <w:szCs w:val="48"/>
        </w:rPr>
        <w:t xml:space="preserve"> 2020</w:t>
      </w:r>
    </w:p>
    <w:p w:rsidR="00F6150F" w:rsidRDefault="00F6150F" w:rsidP="00F6150F">
      <w:pPr>
        <w:spacing w:line="276" w:lineRule="auto"/>
        <w:jc w:val="center"/>
        <w:rPr>
          <w:i/>
          <w:iCs/>
          <w:sz w:val="36"/>
          <w:szCs w:val="36"/>
        </w:rPr>
      </w:pPr>
      <w:r w:rsidRPr="00F6150F">
        <w:rPr>
          <w:i/>
          <w:iCs/>
          <w:sz w:val="36"/>
          <w:szCs w:val="36"/>
        </w:rPr>
        <w:t xml:space="preserve">lo sviluppo locale con i fondi strutturali </w:t>
      </w:r>
      <w:r>
        <w:rPr>
          <w:i/>
          <w:iCs/>
          <w:sz w:val="36"/>
          <w:szCs w:val="36"/>
        </w:rPr>
        <w:br/>
      </w:r>
      <w:r w:rsidRPr="00F6150F">
        <w:rPr>
          <w:i/>
          <w:iCs/>
          <w:sz w:val="36"/>
          <w:szCs w:val="36"/>
        </w:rPr>
        <w:t>mediante simulazione del consiglio comunale</w:t>
      </w:r>
    </w:p>
    <w:p w:rsidR="00F6150F" w:rsidRPr="00F6150F" w:rsidRDefault="00F6150F" w:rsidP="00F6150F">
      <w:pPr>
        <w:pBdr>
          <w:top w:val="single" w:sz="4" w:space="1" w:color="auto"/>
          <w:left w:val="single" w:sz="4" w:space="4" w:color="auto"/>
          <w:bottom w:val="single" w:sz="4" w:space="1" w:color="auto"/>
          <w:right w:val="single" w:sz="4" w:space="4" w:color="auto"/>
        </w:pBdr>
        <w:spacing w:line="276" w:lineRule="auto"/>
        <w:jc w:val="center"/>
        <w:rPr>
          <w:sz w:val="28"/>
          <w:szCs w:val="28"/>
        </w:rPr>
      </w:pPr>
      <w:r>
        <w:rPr>
          <w:sz w:val="28"/>
          <w:szCs w:val="28"/>
        </w:rPr>
        <w:t>Progetto rivolto alle amministrazioni comunali e alle scuole medie inferiori</w:t>
      </w:r>
    </w:p>
    <w:p w:rsidR="00F6150F" w:rsidRDefault="00F6150F" w:rsidP="00D21792">
      <w:pPr>
        <w:spacing w:line="276" w:lineRule="auto"/>
        <w:jc w:val="both"/>
      </w:pPr>
    </w:p>
    <w:p w:rsidR="00D21792" w:rsidRDefault="00D21792" w:rsidP="00D21792">
      <w:pPr>
        <w:spacing w:line="276" w:lineRule="auto"/>
        <w:jc w:val="both"/>
      </w:pPr>
      <w:r>
        <w:t>Gentili amministratori,</w:t>
      </w:r>
    </w:p>
    <w:p w:rsidR="00D21792" w:rsidRDefault="00D21792" w:rsidP="00D21792">
      <w:pPr>
        <w:spacing w:line="276" w:lineRule="auto"/>
        <w:jc w:val="both"/>
      </w:pPr>
      <w:r>
        <w:t xml:space="preserve">Il </w:t>
      </w:r>
      <w:r w:rsidRPr="00D21792">
        <w:rPr>
          <w:i/>
          <w:iCs/>
        </w:rPr>
        <w:t>T</w:t>
      </w:r>
      <w:r w:rsidRPr="00D21792">
        <w:rPr>
          <w:i/>
          <w:iCs/>
        </w:rPr>
        <w:t xml:space="preserve">raining </w:t>
      </w:r>
      <w:r w:rsidRPr="00D21792">
        <w:rPr>
          <w:i/>
          <w:iCs/>
        </w:rPr>
        <w:t>C</w:t>
      </w:r>
      <w:r w:rsidRPr="00D21792">
        <w:rPr>
          <w:i/>
          <w:iCs/>
        </w:rPr>
        <w:t>amp</w:t>
      </w:r>
      <w:r>
        <w:t xml:space="preserve"> di Ventotene ha avuto il pregio di avviare una fase tutta nuova nell’attività di formazione degli Amministratori, inaugurando un modello operativo e contenutistico di concezione innovativa: l’attività tuttavia non si ferma a quell’evento. Abbiamo replicato con il </w:t>
      </w:r>
      <w:r w:rsidRPr="00D21792">
        <w:rPr>
          <w:i/>
          <w:iCs/>
        </w:rPr>
        <w:t>T</w:t>
      </w:r>
      <w:r w:rsidRPr="00D21792">
        <w:rPr>
          <w:i/>
          <w:iCs/>
        </w:rPr>
        <w:t xml:space="preserve">raining </w:t>
      </w:r>
      <w:proofErr w:type="spellStart"/>
      <w:r w:rsidRPr="00D21792">
        <w:rPr>
          <w:i/>
          <w:iCs/>
        </w:rPr>
        <w:t>D</w:t>
      </w:r>
      <w:r w:rsidRPr="00D21792">
        <w:rPr>
          <w:i/>
          <w:iCs/>
        </w:rPr>
        <w:t>ay</w:t>
      </w:r>
      <w:proofErr w:type="spellEnd"/>
      <w:r>
        <w:t xml:space="preserve"> di Santa Severa, in cui abbiamo lanciato e illustrato, con il supporto di </w:t>
      </w:r>
      <w:proofErr w:type="spellStart"/>
      <w:r>
        <w:t>United</w:t>
      </w:r>
      <w:proofErr w:type="spellEnd"/>
      <w:r>
        <w:t xml:space="preserve"> Network, la promozione delle iniziative di animazione territoriale, in cui siete voi i protagonisti.</w:t>
      </w:r>
    </w:p>
    <w:p w:rsidR="00D21792" w:rsidRDefault="00D21792" w:rsidP="00D21792">
      <w:pPr>
        <w:spacing w:line="276" w:lineRule="auto"/>
        <w:jc w:val="both"/>
      </w:pPr>
      <w:r>
        <w:t xml:space="preserve">Parte così, come preannunciato, l’iniziativa </w:t>
      </w:r>
      <w:r>
        <w:t>«</w:t>
      </w:r>
      <w:proofErr w:type="spellStart"/>
      <w:r w:rsidRPr="00D21792">
        <w:rPr>
          <w:b/>
          <w:bCs/>
        </w:rPr>
        <w:t>Civitas</w:t>
      </w:r>
      <w:proofErr w:type="spellEnd"/>
      <w:r>
        <w:t xml:space="preserve"> – </w:t>
      </w:r>
      <w:r>
        <w:t xml:space="preserve">lo </w:t>
      </w:r>
      <w:r>
        <w:t xml:space="preserve">sviluppo locale </w:t>
      </w:r>
      <w:r>
        <w:t>con i</w:t>
      </w:r>
      <w:r>
        <w:t xml:space="preserve"> fondi strutturali mediante simulazione del consiglio comunale</w:t>
      </w:r>
      <w:r>
        <w:t>»</w:t>
      </w:r>
      <w:r>
        <w:t>.</w:t>
      </w:r>
    </w:p>
    <w:p w:rsidR="00D21792" w:rsidRDefault="00D21792" w:rsidP="00D21792">
      <w:pPr>
        <w:spacing w:line="276" w:lineRule="auto"/>
        <w:jc w:val="both"/>
      </w:pPr>
      <w:r>
        <w:t>La manifestazione consiste in una simulazione delle attività del Consiglio comunale coinvolgendo gli alunni delle scuole medie inferiori</w:t>
      </w:r>
      <w:r>
        <w:t>, saranno selezionati i progetti dei Comuni che presenteranno la loro candidatura, è previsto il coinvolgimento dell’intero territorio provinciale.</w:t>
      </w:r>
    </w:p>
    <w:p w:rsidR="00D21792" w:rsidRDefault="00D21792" w:rsidP="00D21792">
      <w:pPr>
        <w:spacing w:line="276" w:lineRule="auto"/>
        <w:jc w:val="both"/>
      </w:pPr>
      <w:r>
        <w:t>Durante la conferenza, gli studenti saranno preparati e formati su temi specifici di interesse strategico per lo sviluppo locale riguardo il comune</w:t>
      </w:r>
      <w:r>
        <w:t xml:space="preserve"> e</w:t>
      </w:r>
      <w:r>
        <w:t xml:space="preserve"> il territorio intercomunale interessato, e metteranno in pratica le modalità di funzionamento dei lavori del </w:t>
      </w:r>
      <w:r>
        <w:t>C</w:t>
      </w:r>
      <w:r>
        <w:t xml:space="preserve">onsiglio comunale. L’esperienza didattica, condotta </w:t>
      </w:r>
      <w:r>
        <w:t>dagli amministratori dei comuni selezionati,</w:t>
      </w:r>
      <w:r>
        <w:t xml:space="preserve"> interess</w:t>
      </w:r>
      <w:r>
        <w:t>erà</w:t>
      </w:r>
      <w:r>
        <w:t xml:space="preserve"> gli alunni coinvolti, condurrà gli stessi ad adottare una delibera su un tema specifico, che sarà sottoposto loro.</w:t>
      </w:r>
    </w:p>
    <w:p w:rsidR="00D21792" w:rsidRDefault="00D21792" w:rsidP="00D21792">
      <w:pPr>
        <w:spacing w:line="276" w:lineRule="auto"/>
        <w:jc w:val="both"/>
      </w:pPr>
      <w:r>
        <w:t xml:space="preserve">L’evento è promosso da Anci Lazio in collaborazione con </w:t>
      </w:r>
      <w:proofErr w:type="spellStart"/>
      <w:r>
        <w:t>United</w:t>
      </w:r>
      <w:proofErr w:type="spellEnd"/>
      <w:r>
        <w:t xml:space="preserve"> Network, organizzazione non governativa associata al Dipartimento di Global </w:t>
      </w:r>
      <w:proofErr w:type="spellStart"/>
      <w:r>
        <w:t>Communication</w:t>
      </w:r>
      <w:proofErr w:type="spellEnd"/>
      <w:r>
        <w:t xml:space="preserve"> delle Nazioni Unite, che da anni lavora nell’ambito dell’innovazione didattica, sviluppando progetti di alta formazione basati sul metodo del </w:t>
      </w:r>
      <w:proofErr w:type="spellStart"/>
      <w:r w:rsidRPr="00D21792">
        <w:rPr>
          <w:i/>
          <w:iCs/>
        </w:rPr>
        <w:t>learning</w:t>
      </w:r>
      <w:proofErr w:type="spellEnd"/>
      <w:r w:rsidRPr="00D21792">
        <w:rPr>
          <w:i/>
          <w:iCs/>
        </w:rPr>
        <w:t xml:space="preserve"> by </w:t>
      </w:r>
      <w:proofErr w:type="spellStart"/>
      <w:r w:rsidRPr="00D21792">
        <w:rPr>
          <w:i/>
          <w:iCs/>
        </w:rPr>
        <w:t>doing</w:t>
      </w:r>
      <w:proofErr w:type="spellEnd"/>
      <w:r>
        <w:t>.</w:t>
      </w:r>
    </w:p>
    <w:p w:rsidR="00D21792" w:rsidRDefault="00D21792" w:rsidP="00D21792">
      <w:pPr>
        <w:spacing w:line="276" w:lineRule="auto"/>
        <w:jc w:val="both"/>
      </w:pPr>
      <w:r>
        <w:t xml:space="preserve">L’evento si svolgerà all’interno di 5 Comuni </w:t>
      </w:r>
      <w:r>
        <w:t xml:space="preserve">capo fila </w:t>
      </w:r>
      <w:r>
        <w:t>selezionati da Anci Lazio, su iniziativa e candidatura spontanea</w:t>
      </w:r>
      <w:r>
        <w:t xml:space="preserve">, </w:t>
      </w:r>
      <w:r>
        <w:t>da compilare con lo schema allegato.</w:t>
      </w:r>
    </w:p>
    <w:p w:rsidR="00D21792" w:rsidRDefault="00D21792" w:rsidP="00D21792">
      <w:pPr>
        <w:spacing w:line="276" w:lineRule="auto"/>
        <w:jc w:val="both"/>
      </w:pPr>
      <w:proofErr w:type="spellStart"/>
      <w:r>
        <w:t>Civitas</w:t>
      </w:r>
      <w:proofErr w:type="spellEnd"/>
      <w:r>
        <w:t xml:space="preserve"> rappresenta una vetrina importante per </w:t>
      </w:r>
      <w:r>
        <w:t>le amministrazioni locali</w:t>
      </w:r>
      <w:r>
        <w:t>, anello di congiunzione e mediatore sociale tra tutti i soggetti coinvolti:</w:t>
      </w:r>
    </w:p>
    <w:p w:rsidR="00D21792" w:rsidRDefault="00D21792" w:rsidP="00D21792">
      <w:pPr>
        <w:pStyle w:val="Paragrafoelenco"/>
        <w:numPr>
          <w:ilvl w:val="0"/>
          <w:numId w:val="1"/>
        </w:numPr>
        <w:spacing w:line="276" w:lineRule="auto"/>
        <w:jc w:val="both"/>
      </w:pPr>
      <w:r>
        <w:t>gli Istituti Scolastici cui il progetto si rivolge e per i quali l’Amministrazione rappresenterà il principale interlocutore</w:t>
      </w:r>
      <w:r>
        <w:t>;</w:t>
      </w:r>
    </w:p>
    <w:p w:rsidR="00D21792" w:rsidRDefault="00D21792" w:rsidP="00D21792">
      <w:pPr>
        <w:pStyle w:val="Paragrafoelenco"/>
        <w:numPr>
          <w:ilvl w:val="0"/>
          <w:numId w:val="1"/>
        </w:numPr>
        <w:spacing w:line="276" w:lineRule="auto"/>
        <w:jc w:val="both"/>
      </w:pPr>
      <w:r>
        <w:lastRenderedPageBreak/>
        <w:t>gli studenti partecipanti, direttamente coinvolti nell’iter procedurale dell’Amministrazione con il quale lavoreranno fianco a fianco per tutta la durata del progetto</w:t>
      </w:r>
      <w:r>
        <w:t>;</w:t>
      </w:r>
    </w:p>
    <w:p w:rsidR="00D21792" w:rsidRDefault="00D21792" w:rsidP="00D21792">
      <w:pPr>
        <w:pStyle w:val="Paragrafoelenco"/>
        <w:numPr>
          <w:ilvl w:val="0"/>
          <w:numId w:val="1"/>
        </w:numPr>
        <w:spacing w:line="276" w:lineRule="auto"/>
        <w:jc w:val="both"/>
      </w:pPr>
      <w:r>
        <w:t>le famiglie, indirettamente coinvolte, interessate al percorso didattico-educativo offerto ai propri figli dall’Amministrazione.</w:t>
      </w:r>
    </w:p>
    <w:p w:rsidR="00D21792" w:rsidRDefault="00D21792" w:rsidP="00D21792">
      <w:pPr>
        <w:spacing w:line="276" w:lineRule="auto"/>
        <w:jc w:val="both"/>
      </w:pPr>
    </w:p>
    <w:p w:rsidR="00D21792" w:rsidRDefault="00D21792" w:rsidP="00D21792">
      <w:pPr>
        <w:spacing w:line="276" w:lineRule="auto"/>
        <w:jc w:val="both"/>
      </w:pPr>
      <w:r>
        <w:t>L’am</w:t>
      </w:r>
      <w:r>
        <w:t>ministrazione</w:t>
      </w:r>
      <w:r>
        <w:t xml:space="preserve"> potrà candidare il proprio comune quale sede dell’evento, inviando entro e non oltre il 10 marzo 2020 all’indirizzo e-mail </w:t>
      </w:r>
      <w:r>
        <w:t>ctseuropa@ancilazio.it</w:t>
      </w:r>
      <w:r>
        <w:t xml:space="preserve"> il </w:t>
      </w:r>
      <w:proofErr w:type="spellStart"/>
      <w:r>
        <w:t>form</w:t>
      </w:r>
      <w:proofErr w:type="spellEnd"/>
      <w:r>
        <w:t xml:space="preserve"> di cui all’Allegato A.</w:t>
      </w:r>
    </w:p>
    <w:p w:rsidR="00D21792" w:rsidRDefault="00D21792" w:rsidP="00D21792">
      <w:pPr>
        <w:spacing w:line="276" w:lineRule="auto"/>
        <w:jc w:val="both"/>
      </w:pPr>
    </w:p>
    <w:p w:rsidR="00D21792" w:rsidRDefault="00D21792" w:rsidP="00D21792">
      <w:pPr>
        <w:spacing w:line="276" w:lineRule="auto"/>
        <w:jc w:val="both"/>
      </w:pPr>
      <w:r>
        <w:t>Cordiali saluti</w:t>
      </w:r>
    </w:p>
    <w:p w:rsidR="00D21792" w:rsidRDefault="00D21792" w:rsidP="00D21792">
      <w:pPr>
        <w:spacing w:line="276" w:lineRule="auto"/>
        <w:jc w:val="both"/>
      </w:pPr>
    </w:p>
    <w:p w:rsidR="00D21792" w:rsidRDefault="00D21792" w:rsidP="00D21792">
      <w:pPr>
        <w:spacing w:line="276" w:lineRule="auto"/>
        <w:jc w:val="both"/>
      </w:pPr>
    </w:p>
    <w:p w:rsidR="00D21792" w:rsidRDefault="00D21792" w:rsidP="00D21792">
      <w:pPr>
        <w:spacing w:line="276" w:lineRule="auto"/>
        <w:jc w:val="both"/>
      </w:pPr>
      <w:r>
        <w:t xml:space="preserve">Roma, </w:t>
      </w:r>
      <w:r>
        <w:t>10</w:t>
      </w:r>
      <w:r>
        <w:t xml:space="preserve"> febbraio 2020</w:t>
      </w:r>
    </w:p>
    <w:p w:rsidR="00D21792" w:rsidRDefault="00D21792" w:rsidP="00D21792">
      <w:pPr>
        <w:spacing w:line="276" w:lineRule="auto"/>
        <w:jc w:val="both"/>
      </w:pPr>
      <w:r>
        <w:tab/>
      </w:r>
      <w:r>
        <w:tab/>
      </w:r>
      <w:r>
        <w:tab/>
      </w:r>
      <w:r>
        <w:tab/>
      </w:r>
      <w:r>
        <w:tab/>
      </w:r>
      <w:r>
        <w:tab/>
      </w:r>
      <w:r>
        <w:tab/>
      </w:r>
      <w:r>
        <w:tab/>
      </w:r>
      <w:r>
        <w:tab/>
        <w:t>Il Presidente</w:t>
      </w:r>
    </w:p>
    <w:p w:rsidR="00D21792" w:rsidRDefault="00D21792" w:rsidP="00D21792">
      <w:pPr>
        <w:spacing w:line="276" w:lineRule="auto"/>
        <w:jc w:val="both"/>
      </w:pPr>
      <w:r>
        <w:tab/>
      </w:r>
      <w:r>
        <w:tab/>
      </w:r>
      <w:r>
        <w:tab/>
      </w:r>
      <w:r>
        <w:tab/>
      </w:r>
      <w:r>
        <w:tab/>
      </w:r>
      <w:r>
        <w:tab/>
      </w:r>
      <w:r>
        <w:tab/>
      </w:r>
      <w:r>
        <w:tab/>
      </w:r>
      <w:r>
        <w:tab/>
        <w:t>Riccardo Varone</w:t>
      </w:r>
    </w:p>
    <w:p w:rsidR="00D21792" w:rsidRDefault="00D21792">
      <w:pPr>
        <w:suppressAutoHyphens w:val="0"/>
        <w:spacing w:after="0"/>
      </w:pPr>
      <w:r>
        <w:br w:type="page"/>
      </w:r>
    </w:p>
    <w:p w:rsidR="00F6150F" w:rsidRDefault="00F6150F" w:rsidP="00D21792">
      <w:pPr>
        <w:spacing w:line="276" w:lineRule="auto"/>
        <w:jc w:val="both"/>
        <w:rPr>
          <w:b/>
          <w:bCs/>
        </w:rPr>
      </w:pPr>
      <w:r>
        <w:rPr>
          <w:b/>
          <w:bCs/>
        </w:rPr>
        <w:lastRenderedPageBreak/>
        <w:t xml:space="preserve">Progetto </w:t>
      </w:r>
      <w:proofErr w:type="spellStart"/>
      <w:r>
        <w:rPr>
          <w:b/>
          <w:bCs/>
        </w:rPr>
        <w:t>Civitas</w:t>
      </w:r>
      <w:proofErr w:type="spellEnd"/>
      <w:r>
        <w:rPr>
          <w:b/>
          <w:bCs/>
        </w:rPr>
        <w:t xml:space="preserve"> 2020</w:t>
      </w:r>
    </w:p>
    <w:p w:rsidR="00D21792" w:rsidRPr="00F6150F" w:rsidRDefault="00D21792" w:rsidP="00D21792">
      <w:pPr>
        <w:spacing w:line="276" w:lineRule="auto"/>
        <w:jc w:val="both"/>
        <w:rPr>
          <w:b/>
          <w:bCs/>
        </w:rPr>
      </w:pPr>
      <w:r w:rsidRPr="00F6150F">
        <w:rPr>
          <w:b/>
          <w:bCs/>
        </w:rPr>
        <w:t>FAQ</w:t>
      </w:r>
    </w:p>
    <w:p w:rsidR="00D54CE3" w:rsidRDefault="00D21792" w:rsidP="00D21792">
      <w:pPr>
        <w:pStyle w:val="Paragrafoelenco"/>
        <w:numPr>
          <w:ilvl w:val="0"/>
          <w:numId w:val="4"/>
        </w:numPr>
        <w:spacing w:line="276" w:lineRule="auto"/>
        <w:jc w:val="both"/>
      </w:pPr>
      <w:r w:rsidRPr="00F6150F">
        <w:rPr>
          <w:b/>
          <w:bCs/>
        </w:rPr>
        <w:t>Il progetto</w:t>
      </w:r>
      <w:r>
        <w:t xml:space="preserve">: Coinvolge 10 scuole della provincia. Ciascuna scuola media partecipa con una delegazione di 4 studenti, 2 maschi e 2 femmine. Le scuole sono individuate da Anci Lazio in accordo con l’Amministrazione </w:t>
      </w:r>
      <w:r w:rsidR="00D54CE3">
        <w:t>capo fila che sarà</w:t>
      </w:r>
      <w:r>
        <w:t xml:space="preserve"> sede di </w:t>
      </w:r>
      <w:proofErr w:type="spellStart"/>
      <w:r>
        <w:t>Civitas</w:t>
      </w:r>
      <w:proofErr w:type="spellEnd"/>
      <w:r>
        <w:t>, sulla base di una call rivolta alle scuole.</w:t>
      </w:r>
    </w:p>
    <w:p w:rsidR="00D54CE3" w:rsidRDefault="00D21792" w:rsidP="00D21792">
      <w:pPr>
        <w:pStyle w:val="Paragrafoelenco"/>
        <w:numPr>
          <w:ilvl w:val="0"/>
          <w:numId w:val="4"/>
        </w:numPr>
        <w:spacing w:line="276" w:lineRule="auto"/>
        <w:jc w:val="both"/>
      </w:pPr>
      <w:r w:rsidRPr="00F6150F">
        <w:rPr>
          <w:b/>
          <w:bCs/>
        </w:rPr>
        <w:t>La scuola polo</w:t>
      </w:r>
      <w:r>
        <w:t>: è una scuola situata preferibilmente nel territorio dell’Amministrazione comunale</w:t>
      </w:r>
      <w:r w:rsidR="00D54CE3">
        <w:t xml:space="preserve"> capo fila</w:t>
      </w:r>
      <w:r>
        <w:t>, che deve essere già individuata (tramite produzione di una “lettera di adesione” di cui all’allegato B) all’atto della presentazione della candidatura. La scuola polo sarà la sede della giornata di formazione, e sarà riconosciuta come partner organizzativo nello sviluppo del progetto. Nel caso in cui nel territorio del Comune candidato non sia presente una scuola media o non vi sia una scuola che abbiamo dato disponibilità quale scuola polo, sarà possibile presentare la candidatura in modo congiunto con altri amministratori di amministrazioni di comuni limitrofi in cui è situata la scuola media di riferimento da indicare come scuola polo.</w:t>
      </w:r>
    </w:p>
    <w:p w:rsidR="00D54CE3" w:rsidRDefault="00D21792" w:rsidP="00D21792">
      <w:pPr>
        <w:pStyle w:val="Paragrafoelenco"/>
        <w:numPr>
          <w:ilvl w:val="0"/>
          <w:numId w:val="4"/>
        </w:numPr>
        <w:spacing w:line="276" w:lineRule="auto"/>
        <w:jc w:val="both"/>
      </w:pPr>
      <w:r w:rsidRPr="00F6150F">
        <w:rPr>
          <w:b/>
          <w:bCs/>
        </w:rPr>
        <w:t>Le date</w:t>
      </w:r>
      <w:r>
        <w:t>: il progetto prevede lo svolgimento di una giornata di formazione di 6 ore, da svolgersi presso la scuola polo, e della simulazione vera e propria. La simulazione si svolge a circa 2 settimane dallo svolgimento della giornata di formazione, in due giorni consecutivi, e si conclude con una cerimonia di premiazione aperta alle famiglie e alla cittadinanza. Le date finali dovranno in ogni caso essere scelte in coordinamento con il Comitato Tecnico Scientifico</w:t>
      </w:r>
      <w:r w:rsidR="00D54CE3">
        <w:t xml:space="preserve"> di Anci Lazio</w:t>
      </w:r>
      <w:r>
        <w:t>.</w:t>
      </w:r>
    </w:p>
    <w:p w:rsidR="00F6150F" w:rsidRDefault="00D21792" w:rsidP="00D21792">
      <w:pPr>
        <w:pStyle w:val="Paragrafoelenco"/>
        <w:numPr>
          <w:ilvl w:val="0"/>
          <w:numId w:val="4"/>
        </w:numPr>
        <w:spacing w:line="276" w:lineRule="auto"/>
        <w:jc w:val="both"/>
      </w:pPr>
      <w:r w:rsidRPr="00F6150F">
        <w:rPr>
          <w:b/>
          <w:bCs/>
        </w:rPr>
        <w:t>Di che argomenti si tratta?</w:t>
      </w:r>
      <w:r>
        <w:t xml:space="preserve"> Nel </w:t>
      </w:r>
      <w:proofErr w:type="spellStart"/>
      <w:r>
        <w:t>form</w:t>
      </w:r>
      <w:proofErr w:type="spellEnd"/>
      <w:r>
        <w:t xml:space="preserve"> di candidatura di cui all’allegato A l’amministra</w:t>
      </w:r>
      <w:r w:rsidR="00D54CE3">
        <w:t>zione</w:t>
      </w:r>
      <w:r>
        <w:t xml:space="preserve"> può esprimere una preferenza su di una materia da adottare come </w:t>
      </w:r>
      <w:proofErr w:type="spellStart"/>
      <w:r w:rsidRPr="00F6150F">
        <w:rPr>
          <w:i/>
          <w:iCs/>
        </w:rPr>
        <w:t>topic</w:t>
      </w:r>
      <w:proofErr w:type="spellEnd"/>
      <w:r>
        <w:t xml:space="preserve"> per la conferenza; su tale tema si confronteranno e lavoreranno gli studenti.</w:t>
      </w:r>
    </w:p>
    <w:p w:rsidR="00F6150F" w:rsidRDefault="00D21792" w:rsidP="00D21792">
      <w:pPr>
        <w:pStyle w:val="Paragrafoelenco"/>
        <w:numPr>
          <w:ilvl w:val="0"/>
          <w:numId w:val="4"/>
        </w:numPr>
        <w:spacing w:line="276" w:lineRule="auto"/>
        <w:jc w:val="both"/>
      </w:pPr>
      <w:r w:rsidRPr="00F6150F">
        <w:rPr>
          <w:b/>
          <w:bCs/>
        </w:rPr>
        <w:t>Chi fa la formazione?</w:t>
      </w:r>
      <w:r>
        <w:t xml:space="preserve"> La formazione sarà interamente curata e realizzata da </w:t>
      </w:r>
      <w:proofErr w:type="spellStart"/>
      <w:r>
        <w:t>United</w:t>
      </w:r>
      <w:proofErr w:type="spellEnd"/>
      <w:r>
        <w:t xml:space="preserve"> Network, che si occuperà anche di coordinare ed aiutare le amministrazioni in tutti i passaggi che portano all’organizzazione dell’evento.</w:t>
      </w:r>
    </w:p>
    <w:p w:rsidR="00F6150F" w:rsidRDefault="00D21792" w:rsidP="00D21792">
      <w:pPr>
        <w:pStyle w:val="Paragrafoelenco"/>
        <w:numPr>
          <w:ilvl w:val="0"/>
          <w:numId w:val="4"/>
        </w:numPr>
        <w:spacing w:line="276" w:lineRule="auto"/>
        <w:jc w:val="both"/>
      </w:pPr>
      <w:r w:rsidRPr="00F6150F">
        <w:rPr>
          <w:b/>
          <w:bCs/>
        </w:rPr>
        <w:t xml:space="preserve">La </w:t>
      </w:r>
      <w:r w:rsidRPr="00F6150F">
        <w:rPr>
          <w:b/>
          <w:bCs/>
          <w:i/>
          <w:iCs/>
        </w:rPr>
        <w:t>location</w:t>
      </w:r>
      <w:r w:rsidRPr="00F6150F">
        <w:rPr>
          <w:b/>
          <w:bCs/>
        </w:rPr>
        <w:t xml:space="preserve"> della simulazione</w:t>
      </w:r>
      <w:r>
        <w:t xml:space="preserve">: l’amministrazione, nel presentare la candidatura, sarà chiamata ad indicare una </w:t>
      </w:r>
      <w:r w:rsidRPr="00F6150F">
        <w:rPr>
          <w:i/>
          <w:iCs/>
        </w:rPr>
        <w:t>location</w:t>
      </w:r>
      <w:r>
        <w:t>. Si consiglia di prediligere per la simulazione (1 giorno e mezzo di lavori) le sale consiliari o in subordine delle sale della scuola polo; per la cerimonia conclusiva preferibilmente un teatro o un centro polifunzionale, sufficientemente capiente per ospitare le famiglie e le autorità. È preferibile indicare delle sale già nella disponibilità dell’Amministrazione e/o della scuola polo, al fine di evitare che dall’evento possano derivare costi o spese vive a carico dell’Amministrazione.</w:t>
      </w:r>
    </w:p>
    <w:p w:rsidR="00F6150F" w:rsidRDefault="00D21792" w:rsidP="00D21792">
      <w:pPr>
        <w:pStyle w:val="Paragrafoelenco"/>
        <w:numPr>
          <w:ilvl w:val="0"/>
          <w:numId w:val="4"/>
        </w:numPr>
        <w:spacing w:line="276" w:lineRule="auto"/>
        <w:jc w:val="both"/>
      </w:pPr>
      <w:r w:rsidRPr="00F6150F">
        <w:rPr>
          <w:b/>
          <w:bCs/>
        </w:rPr>
        <w:t>La cerimonia conclusiva</w:t>
      </w:r>
      <w:r>
        <w:t>: durante questo evento, oltre a premiare gli studenti migliori, l’amministratore, anche in sede di candidatura, può proporre dei contenuti ulteriori di carattere ricreativo-culturale, di valorizzazione del territorio, quali ad es. brevi spettacoli teatrali, di canto, musicali, folcloristici, o altre performance che coinvolgano e rappresentino il territorio.</w:t>
      </w:r>
    </w:p>
    <w:p w:rsidR="00F6150F" w:rsidRDefault="00D21792" w:rsidP="00D21792">
      <w:pPr>
        <w:pStyle w:val="Paragrafoelenco"/>
        <w:numPr>
          <w:ilvl w:val="0"/>
          <w:numId w:val="4"/>
        </w:numPr>
        <w:spacing w:line="276" w:lineRule="auto"/>
        <w:jc w:val="both"/>
      </w:pPr>
      <w:r>
        <w:lastRenderedPageBreak/>
        <w:t>Le principali scadenze:</w:t>
      </w:r>
    </w:p>
    <w:p w:rsidR="00F6150F" w:rsidRDefault="00D21792" w:rsidP="00D21792">
      <w:pPr>
        <w:pStyle w:val="Paragrafoelenco"/>
        <w:numPr>
          <w:ilvl w:val="1"/>
          <w:numId w:val="4"/>
        </w:numPr>
        <w:spacing w:line="276" w:lineRule="auto"/>
        <w:jc w:val="both"/>
      </w:pPr>
      <w:r w:rsidRPr="00F6150F">
        <w:rPr>
          <w:b/>
          <w:bCs/>
        </w:rPr>
        <w:t>10 marzo 2020</w:t>
      </w:r>
      <w:r>
        <w:t>: termine ultimo di presentazione delle candidature;</w:t>
      </w:r>
    </w:p>
    <w:p w:rsidR="00F6150F" w:rsidRDefault="00D21792" w:rsidP="00D21792">
      <w:pPr>
        <w:pStyle w:val="Paragrafoelenco"/>
        <w:numPr>
          <w:ilvl w:val="1"/>
          <w:numId w:val="4"/>
        </w:numPr>
        <w:spacing w:line="276" w:lineRule="auto"/>
        <w:jc w:val="both"/>
      </w:pPr>
      <w:r w:rsidRPr="00F6150F">
        <w:rPr>
          <w:b/>
          <w:bCs/>
        </w:rPr>
        <w:t>20 marzo 2020</w:t>
      </w:r>
      <w:r>
        <w:t>: decisione dei vincitori da parte del CTS di Anci Lazio;</w:t>
      </w:r>
    </w:p>
    <w:p w:rsidR="00D21792" w:rsidRDefault="00D21792" w:rsidP="00D21792">
      <w:pPr>
        <w:pStyle w:val="Paragrafoelenco"/>
        <w:numPr>
          <w:ilvl w:val="1"/>
          <w:numId w:val="4"/>
        </w:numPr>
        <w:spacing w:line="276" w:lineRule="auto"/>
        <w:jc w:val="both"/>
      </w:pPr>
      <w:proofErr w:type="gramStart"/>
      <w:r w:rsidRPr="00F6150F">
        <w:rPr>
          <w:b/>
          <w:bCs/>
        </w:rPr>
        <w:t>1 aprile</w:t>
      </w:r>
      <w:proofErr w:type="gramEnd"/>
      <w:r w:rsidRPr="00F6150F">
        <w:rPr>
          <w:b/>
          <w:bCs/>
        </w:rPr>
        <w:t xml:space="preserve"> 2020 – 15 maggio 2020</w:t>
      </w:r>
      <w:r>
        <w:t>: periodo di svolgimento dei progetti.</w:t>
      </w:r>
    </w:p>
    <w:p w:rsidR="00D21792" w:rsidRDefault="00D21792" w:rsidP="00D21792">
      <w:pPr>
        <w:spacing w:line="276" w:lineRule="auto"/>
        <w:jc w:val="both"/>
      </w:pPr>
    </w:p>
    <w:p w:rsidR="00F6150F" w:rsidRDefault="00F6150F">
      <w:pPr>
        <w:suppressAutoHyphens w:val="0"/>
        <w:spacing w:after="0"/>
      </w:pPr>
      <w:r>
        <w:br w:type="page"/>
      </w:r>
    </w:p>
    <w:p w:rsidR="00D21792" w:rsidRDefault="00F6150F" w:rsidP="00F6150F">
      <w:pPr>
        <w:spacing w:line="276" w:lineRule="auto"/>
        <w:rPr>
          <w:b/>
          <w:bCs/>
        </w:rPr>
      </w:pPr>
      <w:r w:rsidRPr="00F6150F">
        <w:rPr>
          <w:b/>
          <w:bCs/>
        </w:rPr>
        <w:lastRenderedPageBreak/>
        <w:t xml:space="preserve">Progetto </w:t>
      </w:r>
      <w:proofErr w:type="spellStart"/>
      <w:r w:rsidRPr="00F6150F">
        <w:rPr>
          <w:b/>
          <w:bCs/>
        </w:rPr>
        <w:t>Civitas</w:t>
      </w:r>
      <w:proofErr w:type="spellEnd"/>
      <w:r>
        <w:rPr>
          <w:b/>
          <w:bCs/>
        </w:rPr>
        <w:t xml:space="preserve"> 2020</w:t>
      </w:r>
    </w:p>
    <w:p w:rsidR="00F6150F" w:rsidRPr="00F6150F" w:rsidRDefault="00F6150F" w:rsidP="00F6150F">
      <w:pPr>
        <w:spacing w:line="276" w:lineRule="auto"/>
        <w:rPr>
          <w:b/>
          <w:bCs/>
        </w:rPr>
      </w:pPr>
      <w:r>
        <w:rPr>
          <w:b/>
          <w:bCs/>
        </w:rPr>
        <w:t>Allegato A</w:t>
      </w:r>
    </w:p>
    <w:p w:rsidR="00D21792" w:rsidRDefault="00D21792" w:rsidP="00F6150F">
      <w:pPr>
        <w:spacing w:line="276" w:lineRule="auto"/>
      </w:pPr>
    </w:p>
    <w:p w:rsidR="00D21792" w:rsidRDefault="00D21792" w:rsidP="00F6150F">
      <w:pPr>
        <w:spacing w:line="276" w:lineRule="auto"/>
      </w:pPr>
      <w:r>
        <w:t>Nome _____________________</w:t>
      </w:r>
    </w:p>
    <w:p w:rsidR="00D21792" w:rsidRDefault="00D21792" w:rsidP="00F6150F">
      <w:pPr>
        <w:spacing w:line="276" w:lineRule="auto"/>
      </w:pPr>
      <w:r>
        <w:t>Cognome _____________________</w:t>
      </w:r>
    </w:p>
    <w:p w:rsidR="00D21792" w:rsidRDefault="00D21792" w:rsidP="00F6150F">
      <w:pPr>
        <w:spacing w:line="276" w:lineRule="auto"/>
      </w:pPr>
      <w:r>
        <w:t>Età ___________________________</w:t>
      </w:r>
    </w:p>
    <w:p w:rsidR="00D21792" w:rsidRDefault="00D21792" w:rsidP="00F6150F">
      <w:pPr>
        <w:spacing w:line="276" w:lineRule="auto"/>
      </w:pPr>
      <w:r>
        <w:t>Carica ______________________</w:t>
      </w:r>
    </w:p>
    <w:p w:rsidR="00D21792" w:rsidRDefault="00D21792" w:rsidP="00F6150F">
      <w:pPr>
        <w:spacing w:line="276" w:lineRule="auto"/>
      </w:pPr>
      <w:r>
        <w:t>Nome e provincia del Comune ______________</w:t>
      </w:r>
    </w:p>
    <w:p w:rsidR="00D21792" w:rsidRDefault="00D21792" w:rsidP="00F6150F">
      <w:pPr>
        <w:spacing w:line="276" w:lineRule="auto"/>
      </w:pPr>
      <w:r>
        <w:t>Popolazione del Comune ________________</w:t>
      </w:r>
    </w:p>
    <w:p w:rsidR="00D21792" w:rsidRDefault="00D21792" w:rsidP="00F6150F">
      <w:pPr>
        <w:spacing w:line="276" w:lineRule="auto"/>
      </w:pPr>
    </w:p>
    <w:p w:rsidR="00D21792" w:rsidRDefault="00D21792" w:rsidP="00F6150F">
      <w:pPr>
        <w:spacing w:line="276" w:lineRule="auto"/>
      </w:pPr>
      <w:r>
        <w:t>Scuola polo prescelta (nome, indirizzo) ________________</w:t>
      </w:r>
    </w:p>
    <w:p w:rsidR="00D21792" w:rsidRDefault="00D21792" w:rsidP="00F6150F">
      <w:pPr>
        <w:spacing w:line="276" w:lineRule="auto"/>
      </w:pPr>
      <w:r>
        <w:t>Altre scuole medie eventualmente situate nel territorio del Comune ________________________________________________________________</w:t>
      </w:r>
    </w:p>
    <w:p w:rsidR="00F6150F" w:rsidRDefault="00D21792" w:rsidP="00F6150F">
      <w:pPr>
        <w:spacing w:line="276" w:lineRule="auto"/>
      </w:pPr>
      <w:r>
        <w:t>Argomento su cui si vorrebbe tenere la simulazione (selezionare l’opzione prescelta):</w:t>
      </w:r>
    </w:p>
    <w:p w:rsidR="00F6150F" w:rsidRDefault="00F6150F" w:rsidP="001A2C77">
      <w:pPr>
        <w:pStyle w:val="Paragrafoelenco"/>
        <w:spacing w:line="276" w:lineRule="auto"/>
        <w:ind w:left="1060"/>
      </w:pPr>
      <w:proofErr w:type="gramStart"/>
      <w:r>
        <w:t>[  ]</w:t>
      </w:r>
      <w:proofErr w:type="gramEnd"/>
      <w:r>
        <w:t xml:space="preserve"> </w:t>
      </w:r>
      <w:r w:rsidR="00D21792">
        <w:t xml:space="preserve">Digital </w:t>
      </w:r>
      <w:proofErr w:type="spellStart"/>
      <w:r w:rsidR="00D21792">
        <w:t>Innovation</w:t>
      </w:r>
      <w:proofErr w:type="spellEnd"/>
    </w:p>
    <w:p w:rsidR="00F6150F" w:rsidRDefault="001A2C77" w:rsidP="001A2C77">
      <w:pPr>
        <w:pStyle w:val="Paragrafoelenco"/>
        <w:spacing w:line="276" w:lineRule="auto"/>
        <w:ind w:left="1060"/>
      </w:pPr>
      <w:proofErr w:type="gramStart"/>
      <w:r>
        <w:t>[  ]</w:t>
      </w:r>
      <w:proofErr w:type="gramEnd"/>
      <w:r>
        <w:t xml:space="preserve"> </w:t>
      </w:r>
      <w:r w:rsidR="00D21792">
        <w:t>Ambiente</w:t>
      </w:r>
    </w:p>
    <w:p w:rsidR="00D21792" w:rsidRDefault="001A2C77" w:rsidP="001A2C77">
      <w:pPr>
        <w:pStyle w:val="Paragrafoelenco"/>
        <w:spacing w:line="276" w:lineRule="auto"/>
        <w:ind w:left="1060"/>
      </w:pPr>
      <w:proofErr w:type="gramStart"/>
      <w:r>
        <w:t>[  ]</w:t>
      </w:r>
      <w:proofErr w:type="gramEnd"/>
      <w:r>
        <w:t xml:space="preserve"> </w:t>
      </w:r>
      <w:r w:rsidR="00D21792">
        <w:t>Integrazione</w:t>
      </w:r>
    </w:p>
    <w:p w:rsidR="001A2C77" w:rsidRDefault="001A2C77" w:rsidP="001A2C77">
      <w:pPr>
        <w:pStyle w:val="Paragrafoelenco"/>
        <w:spacing w:line="276" w:lineRule="auto"/>
        <w:ind w:left="1060"/>
      </w:pPr>
      <w:proofErr w:type="gramStart"/>
      <w:r>
        <w:t>[  ]</w:t>
      </w:r>
      <w:proofErr w:type="gramEnd"/>
      <w:r>
        <w:t xml:space="preserve"> </w:t>
      </w:r>
      <w:r>
        <w:t>Pari opportunità</w:t>
      </w:r>
    </w:p>
    <w:p w:rsidR="001A2C77" w:rsidRDefault="001A2C77" w:rsidP="001A2C77">
      <w:pPr>
        <w:pStyle w:val="Paragrafoelenco"/>
        <w:spacing w:line="276" w:lineRule="auto"/>
        <w:ind w:left="1060"/>
      </w:pPr>
    </w:p>
    <w:p w:rsidR="00D21792" w:rsidRDefault="00D21792" w:rsidP="00F6150F">
      <w:pPr>
        <w:spacing w:line="276" w:lineRule="auto"/>
      </w:pPr>
      <w:r>
        <w:t>Date possibili di svolgimento dell’evento _________________________________</w:t>
      </w:r>
    </w:p>
    <w:p w:rsidR="00D21792" w:rsidRDefault="00D21792" w:rsidP="00F6150F">
      <w:pPr>
        <w:spacing w:line="276" w:lineRule="auto"/>
      </w:pPr>
      <w:r>
        <w:t>(indicare almeno due opzioni diverse, di due giorni contigui nel periodo che va da</w:t>
      </w:r>
      <w:r w:rsidR="00F6150F">
        <w:t xml:space="preserve">l </w:t>
      </w:r>
      <w:proofErr w:type="gramStart"/>
      <w:r w:rsidR="00F6150F">
        <w:t xml:space="preserve">1 </w:t>
      </w:r>
      <w:r>
        <w:t>aprile</w:t>
      </w:r>
      <w:proofErr w:type="gramEnd"/>
      <w:r>
        <w:t xml:space="preserve"> a</w:t>
      </w:r>
      <w:r w:rsidR="00F6150F">
        <w:t>l</w:t>
      </w:r>
      <w:r>
        <w:t xml:space="preserve"> 15 maggio)</w:t>
      </w:r>
    </w:p>
    <w:p w:rsidR="00D21792" w:rsidRDefault="00D21792" w:rsidP="00F6150F">
      <w:pPr>
        <w:spacing w:line="276" w:lineRule="auto"/>
      </w:pPr>
      <w:r>
        <w:t>Location della simulazione (indicare, nome, indirizzo, posti a sedere nella sala) ________________________________________________________</w:t>
      </w:r>
    </w:p>
    <w:p w:rsidR="00D21792" w:rsidRDefault="00D21792" w:rsidP="00F6150F">
      <w:pPr>
        <w:spacing w:line="276" w:lineRule="auto"/>
      </w:pPr>
      <w:r>
        <w:t>Location della cerimonia conclusiva (indicare, nome, indirizzo, posti a sedere nella sala) ________________________________________________________</w:t>
      </w:r>
    </w:p>
    <w:p w:rsidR="00D21792" w:rsidRDefault="00D21792" w:rsidP="00F6150F">
      <w:pPr>
        <w:spacing w:line="276" w:lineRule="auto"/>
      </w:pPr>
      <w:r>
        <w:t>Eventuali proposte ulteriori (attività culturali, intrattenimento ecc.) per la cerimonia conclusiva</w:t>
      </w:r>
    </w:p>
    <w:p w:rsidR="00D21792" w:rsidRDefault="00D21792" w:rsidP="00F6150F">
      <w:pPr>
        <w:spacing w:line="276" w:lineRule="auto"/>
      </w:pPr>
      <w:r>
        <w:t>________________________________________________________</w:t>
      </w:r>
    </w:p>
    <w:p w:rsidR="00D21792" w:rsidRDefault="00D21792" w:rsidP="00F6150F">
      <w:pPr>
        <w:spacing w:line="276" w:lineRule="auto"/>
      </w:pPr>
      <w:bookmarkStart w:id="0" w:name="_GoBack"/>
      <w:bookmarkEnd w:id="0"/>
      <w:r>
        <w:lastRenderedPageBreak/>
        <w:t>Si prega di allegare alla presente:</w:t>
      </w:r>
    </w:p>
    <w:p w:rsidR="00F6150F" w:rsidRDefault="00D21792" w:rsidP="00F6150F">
      <w:pPr>
        <w:pStyle w:val="Paragrafoelenco"/>
        <w:numPr>
          <w:ilvl w:val="0"/>
          <w:numId w:val="8"/>
        </w:numPr>
        <w:spacing w:line="276" w:lineRule="auto"/>
      </w:pPr>
      <w:r>
        <w:t>Lettera di adesione scuola polo (v. allegato B);</w:t>
      </w:r>
    </w:p>
    <w:p w:rsidR="00D21792" w:rsidRDefault="00D21792" w:rsidP="00F6150F">
      <w:pPr>
        <w:pStyle w:val="Paragrafoelenco"/>
        <w:numPr>
          <w:ilvl w:val="0"/>
          <w:numId w:val="8"/>
        </w:numPr>
        <w:spacing w:line="276" w:lineRule="auto"/>
      </w:pPr>
      <w:r>
        <w:t>Lettera di adesione del Comune di appartenenza e lettera di patrocinio della medesima amministrazione comunale; </w:t>
      </w:r>
    </w:p>
    <w:p w:rsidR="00D21792" w:rsidRDefault="00D21792" w:rsidP="00F6150F">
      <w:pPr>
        <w:spacing w:line="276" w:lineRule="auto"/>
      </w:pPr>
    </w:p>
    <w:p w:rsidR="00F6150F" w:rsidRDefault="00F6150F">
      <w:pPr>
        <w:suppressAutoHyphens w:val="0"/>
        <w:spacing w:after="0"/>
        <w:rPr>
          <w:b/>
          <w:bCs/>
        </w:rPr>
      </w:pPr>
      <w:r>
        <w:rPr>
          <w:b/>
          <w:bCs/>
        </w:rPr>
        <w:br w:type="page"/>
      </w:r>
    </w:p>
    <w:p w:rsidR="00F6150F" w:rsidRDefault="00F6150F" w:rsidP="00F6150F">
      <w:pPr>
        <w:spacing w:line="276" w:lineRule="auto"/>
        <w:rPr>
          <w:b/>
          <w:bCs/>
        </w:rPr>
      </w:pPr>
      <w:r w:rsidRPr="00F6150F">
        <w:rPr>
          <w:b/>
          <w:bCs/>
        </w:rPr>
        <w:lastRenderedPageBreak/>
        <w:t xml:space="preserve">Progetto </w:t>
      </w:r>
      <w:proofErr w:type="spellStart"/>
      <w:r w:rsidRPr="00F6150F">
        <w:rPr>
          <w:b/>
          <w:bCs/>
        </w:rPr>
        <w:t>Civitas</w:t>
      </w:r>
      <w:proofErr w:type="spellEnd"/>
      <w:r>
        <w:rPr>
          <w:b/>
          <w:bCs/>
        </w:rPr>
        <w:t xml:space="preserve"> 2020</w:t>
      </w:r>
    </w:p>
    <w:p w:rsidR="00F6150F" w:rsidRPr="00F6150F" w:rsidRDefault="00F6150F" w:rsidP="00F6150F">
      <w:pPr>
        <w:spacing w:line="276" w:lineRule="auto"/>
        <w:rPr>
          <w:b/>
          <w:bCs/>
        </w:rPr>
      </w:pPr>
      <w:r>
        <w:rPr>
          <w:b/>
          <w:bCs/>
        </w:rPr>
        <w:t xml:space="preserve">Allegato </w:t>
      </w:r>
      <w:r>
        <w:rPr>
          <w:b/>
          <w:bCs/>
        </w:rPr>
        <w:t>B (fac-simile)</w:t>
      </w:r>
    </w:p>
    <w:p w:rsidR="00D21792" w:rsidRDefault="00D21792" w:rsidP="00F6150F">
      <w:pPr>
        <w:spacing w:line="276" w:lineRule="auto"/>
      </w:pPr>
    </w:p>
    <w:p w:rsidR="00D21792" w:rsidRDefault="00D21792" w:rsidP="00F6150F">
      <w:pPr>
        <w:spacing w:line="276" w:lineRule="auto"/>
      </w:pPr>
    </w:p>
    <w:p w:rsidR="00D21792" w:rsidRDefault="00D21792" w:rsidP="00F6150F">
      <w:pPr>
        <w:spacing w:line="276" w:lineRule="auto"/>
      </w:pPr>
    </w:p>
    <w:p w:rsidR="00D21792" w:rsidRDefault="00D21792" w:rsidP="00F6150F">
      <w:pPr>
        <w:spacing w:line="276" w:lineRule="auto"/>
      </w:pPr>
      <w:r>
        <w:tab/>
      </w:r>
      <w:r>
        <w:tab/>
      </w:r>
      <w:r>
        <w:tab/>
      </w:r>
      <w:r>
        <w:tab/>
      </w:r>
      <w:r>
        <w:tab/>
      </w:r>
      <w:r>
        <w:tab/>
      </w:r>
      <w:r>
        <w:tab/>
      </w:r>
      <w:r>
        <w:tab/>
        <w:t>Al comitato Scientifico di Anci Lazio</w:t>
      </w:r>
    </w:p>
    <w:p w:rsidR="00D21792" w:rsidRDefault="00D21792" w:rsidP="00F6150F">
      <w:pPr>
        <w:spacing w:line="276" w:lineRule="auto"/>
      </w:pPr>
      <w:r>
        <w:tab/>
      </w:r>
      <w:r>
        <w:tab/>
      </w:r>
      <w:r>
        <w:tab/>
      </w:r>
      <w:r>
        <w:tab/>
      </w:r>
      <w:r>
        <w:tab/>
      </w:r>
      <w:r>
        <w:tab/>
      </w:r>
      <w:r>
        <w:tab/>
      </w:r>
      <w:r>
        <w:tab/>
        <w:t>Al Comune di _________________</w:t>
      </w:r>
    </w:p>
    <w:p w:rsidR="00D21792" w:rsidRDefault="00D21792" w:rsidP="00F6150F">
      <w:pPr>
        <w:spacing w:line="276" w:lineRule="auto"/>
      </w:pPr>
    </w:p>
    <w:p w:rsidR="00D21792" w:rsidRDefault="00D21792" w:rsidP="00F6150F">
      <w:pPr>
        <w:spacing w:line="276" w:lineRule="auto"/>
      </w:pPr>
      <w:r>
        <w:t>Oggetto: adesione al progetto CIVITAS 2020 in veste di scuola polo;</w:t>
      </w:r>
    </w:p>
    <w:p w:rsidR="00D21792" w:rsidRDefault="00D21792" w:rsidP="00F6150F">
      <w:pPr>
        <w:spacing w:line="276" w:lineRule="auto"/>
      </w:pPr>
    </w:p>
    <w:p w:rsidR="00D21792" w:rsidRDefault="00D21792" w:rsidP="00F6150F">
      <w:pPr>
        <w:spacing w:line="276" w:lineRule="auto"/>
      </w:pPr>
      <w:r>
        <w:t>Il sottoscritto ___________________________, dirigente scolastica/o della scuola media inferiore ________________________ , con sede in ________________, _________________, dichiara di aderire al progetto CIVITAS promosso da Anci Lazio e dal Comune di _____________________ e di essere disponibile a svolgere le funzioni di scuola polo, all’interno di tale manifestazione, che si terrà nel periodo dal 1 aprile al 15 maggio 2020.</w:t>
      </w:r>
    </w:p>
    <w:p w:rsidR="00D21792" w:rsidRDefault="00D21792" w:rsidP="00F6150F">
      <w:pPr>
        <w:spacing w:line="276" w:lineRule="auto"/>
      </w:pPr>
    </w:p>
    <w:p w:rsidR="00D21792" w:rsidRDefault="00D21792" w:rsidP="00F6150F">
      <w:pPr>
        <w:spacing w:line="276" w:lineRule="auto"/>
      </w:pPr>
      <w:r>
        <w:t>Distinti saluti,</w:t>
      </w:r>
    </w:p>
    <w:p w:rsidR="00D21792" w:rsidRDefault="00D21792" w:rsidP="00F6150F">
      <w:pPr>
        <w:spacing w:line="276" w:lineRule="auto"/>
      </w:pPr>
    </w:p>
    <w:p w:rsidR="00D21792" w:rsidRDefault="00D21792" w:rsidP="00F6150F">
      <w:pPr>
        <w:spacing w:line="276" w:lineRule="auto"/>
      </w:pPr>
    </w:p>
    <w:p w:rsidR="00D21792" w:rsidRDefault="00D21792" w:rsidP="00F6150F">
      <w:pPr>
        <w:spacing w:line="276" w:lineRule="auto"/>
      </w:pPr>
      <w:r>
        <w:t>(Data)________________</w:t>
      </w:r>
    </w:p>
    <w:p w:rsidR="00D21792" w:rsidRDefault="00D21792" w:rsidP="00F6150F">
      <w:pPr>
        <w:spacing w:line="276" w:lineRule="auto"/>
      </w:pPr>
    </w:p>
    <w:p w:rsidR="00D21792" w:rsidRDefault="00D21792" w:rsidP="00F6150F">
      <w:pPr>
        <w:spacing w:line="276" w:lineRule="auto"/>
      </w:pPr>
      <w:r>
        <w:t>(Firma)_______________</w:t>
      </w:r>
    </w:p>
    <w:p w:rsidR="00D21792" w:rsidRDefault="00D21792" w:rsidP="00F6150F">
      <w:pPr>
        <w:spacing w:line="276" w:lineRule="auto"/>
      </w:pPr>
    </w:p>
    <w:p w:rsidR="00D21792" w:rsidRDefault="00D21792" w:rsidP="00F6150F">
      <w:pPr>
        <w:spacing w:line="276" w:lineRule="auto"/>
      </w:pPr>
    </w:p>
    <w:sectPr w:rsidR="00D21792" w:rsidSect="00B93129">
      <w:headerReference w:type="default" r:id="rId7"/>
      <w:foot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954" w:rsidRDefault="00D61954" w:rsidP="00905B2D">
      <w:r>
        <w:separator/>
      </w:r>
    </w:p>
  </w:endnote>
  <w:endnote w:type="continuationSeparator" w:id="0">
    <w:p w:rsidR="00D61954" w:rsidRDefault="00D61954" w:rsidP="0090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6E3E" w:rsidRDefault="00626E3E" w:rsidP="00626E3E">
    <w:pPr>
      <w:pStyle w:val="Pidipagina"/>
      <w:pBdr>
        <w:bottom w:val="single" w:sz="6" w:space="1" w:color="auto"/>
      </w:pBdr>
      <w:jc w:val="center"/>
    </w:pPr>
  </w:p>
  <w:p w:rsidR="00626E3E" w:rsidRDefault="00626E3E" w:rsidP="00626E3E">
    <w:pPr>
      <w:pStyle w:val="Pidipagina"/>
      <w:jc w:val="center"/>
    </w:pPr>
    <w:r>
      <w:t>Via dei Prefetti, 41 – 00186 Roma – Tel. 0668808441 Fax 0668808460</w:t>
    </w:r>
  </w:p>
  <w:p w:rsidR="00626E3E" w:rsidRDefault="00626E3E" w:rsidP="00626E3E">
    <w:pPr>
      <w:pStyle w:val="Pidipagina"/>
      <w:jc w:val="center"/>
    </w:pPr>
    <w:r>
      <w:t xml:space="preserve">Portale: </w:t>
    </w:r>
    <w:r w:rsidRPr="00626E3E">
      <w:rPr>
        <w:b/>
        <w:bCs/>
      </w:rPr>
      <w:t>www.ancilazio.it</w:t>
    </w:r>
    <w:r>
      <w:t xml:space="preserve"> – e-mail: </w:t>
    </w:r>
    <w:r w:rsidRPr="00626E3E">
      <w:rPr>
        <w:b/>
        <w:bCs/>
      </w:rPr>
      <w:t>segreteria@ancilazio.it</w:t>
    </w:r>
  </w:p>
  <w:p w:rsidR="00626E3E" w:rsidRDefault="00626E3E" w:rsidP="00626E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954" w:rsidRDefault="00D61954" w:rsidP="00905B2D">
      <w:r>
        <w:separator/>
      </w:r>
    </w:p>
  </w:footnote>
  <w:footnote w:type="continuationSeparator" w:id="0">
    <w:p w:rsidR="00D61954" w:rsidRDefault="00D61954" w:rsidP="00905B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B2D" w:rsidRDefault="00905B2D">
    <w:pPr>
      <w:pStyle w:val="Intestazione"/>
    </w:pPr>
    <w:r w:rsidRPr="00905B2D">
      <w:rPr>
        <w:noProof/>
      </w:rPr>
      <w:drawing>
        <wp:inline distT="0" distB="0" distL="0" distR="0" wp14:anchorId="6C717FD5" wp14:editId="73757693">
          <wp:extent cx="6155690" cy="758597"/>
          <wp:effectExtent l="0" t="0" r="0" b="381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69828" cy="797310"/>
                  </a:xfrm>
                  <a:prstGeom prst="rect">
                    <a:avLst/>
                  </a:prstGeom>
                </pic:spPr>
              </pic:pic>
            </a:graphicData>
          </a:graphic>
        </wp:inline>
      </w:drawing>
    </w:r>
  </w:p>
  <w:p w:rsidR="00F6150F" w:rsidRDefault="00F6150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7D2E"/>
    <w:multiLevelType w:val="hybridMultilevel"/>
    <w:tmpl w:val="4B60248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8A75CD"/>
    <w:multiLevelType w:val="hybridMultilevel"/>
    <w:tmpl w:val="2B4691AE"/>
    <w:lvl w:ilvl="0" w:tplc="2E10638A">
      <w:numFmt w:val="bullet"/>
      <w:lvlText w:val="•"/>
      <w:lvlJc w:val="left"/>
      <w:pPr>
        <w:ind w:left="1060" w:hanging="700"/>
      </w:pPr>
      <w:rPr>
        <w:rFonts w:ascii="Times New Roman" w:eastAsia="MS Mincho"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952DC1"/>
    <w:multiLevelType w:val="hybridMultilevel"/>
    <w:tmpl w:val="FAD097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2D305C5"/>
    <w:multiLevelType w:val="hybridMultilevel"/>
    <w:tmpl w:val="4BA08C4E"/>
    <w:lvl w:ilvl="0" w:tplc="FF98FCFE">
      <w:numFmt w:val="bullet"/>
      <w:lvlText w:val=""/>
      <w:lvlJc w:val="left"/>
      <w:pPr>
        <w:ind w:left="1060" w:hanging="700"/>
      </w:pPr>
      <w:rPr>
        <w:rFonts w:ascii="Symbol" w:eastAsia="MS Mincho" w:hAnsi="Symbol" w:cs="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966EB6"/>
    <w:multiLevelType w:val="hybridMultilevel"/>
    <w:tmpl w:val="48BCDAC2"/>
    <w:lvl w:ilvl="0" w:tplc="0EA63A92">
      <w:start w:val="1"/>
      <w:numFmt w:val="decimal"/>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F3D3050"/>
    <w:multiLevelType w:val="hybridMultilevel"/>
    <w:tmpl w:val="6E66E064"/>
    <w:lvl w:ilvl="0" w:tplc="03A41BDE">
      <w:numFmt w:val="bullet"/>
      <w:lvlText w:val=""/>
      <w:lvlJc w:val="left"/>
      <w:pPr>
        <w:ind w:left="1060" w:hanging="700"/>
      </w:pPr>
      <w:rPr>
        <w:rFonts w:ascii="Symbol" w:eastAsia="MS Mincho" w:hAnsi="Symbol" w:cs="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ADA36AC"/>
    <w:multiLevelType w:val="hybridMultilevel"/>
    <w:tmpl w:val="37AA0794"/>
    <w:lvl w:ilvl="0" w:tplc="03A41BDE">
      <w:numFmt w:val="bullet"/>
      <w:lvlText w:val=""/>
      <w:lvlJc w:val="left"/>
      <w:pPr>
        <w:ind w:left="1060" w:hanging="700"/>
      </w:pPr>
      <w:rPr>
        <w:rFonts w:ascii="Symbol" w:eastAsia="MS Mincho" w:hAnsi="Symbol" w:cs="Cambri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90B633B"/>
    <w:multiLevelType w:val="hybridMultilevel"/>
    <w:tmpl w:val="1F14A7A2"/>
    <w:lvl w:ilvl="0" w:tplc="2E10638A">
      <w:numFmt w:val="bullet"/>
      <w:lvlText w:val="•"/>
      <w:lvlJc w:val="left"/>
      <w:pPr>
        <w:ind w:left="1060" w:hanging="700"/>
      </w:pPr>
      <w:rPr>
        <w:rFonts w:ascii="Times New Roman" w:eastAsia="MS Mincho" w:hAnsi="Times New Roman"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1"/>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92"/>
    <w:rsid w:val="00107416"/>
    <w:rsid w:val="001455DC"/>
    <w:rsid w:val="001A2C77"/>
    <w:rsid w:val="001F4CC8"/>
    <w:rsid w:val="003A1D08"/>
    <w:rsid w:val="005531F3"/>
    <w:rsid w:val="005B3069"/>
    <w:rsid w:val="005E337E"/>
    <w:rsid w:val="00626E3E"/>
    <w:rsid w:val="007621E5"/>
    <w:rsid w:val="00905B2D"/>
    <w:rsid w:val="009441DE"/>
    <w:rsid w:val="00B93129"/>
    <w:rsid w:val="00D21792"/>
    <w:rsid w:val="00D54CE3"/>
    <w:rsid w:val="00D61954"/>
    <w:rsid w:val="00D951B1"/>
    <w:rsid w:val="00F615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1C9A2D0"/>
  <w15:chartTrackingRefBased/>
  <w15:docId w15:val="{5144D89A-EAFD-7A43-8102-950C7837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41DE"/>
    <w:pPr>
      <w:suppressAutoHyphens/>
      <w:spacing w:after="200"/>
    </w:pPr>
    <w:rPr>
      <w:rFonts w:ascii="Times New Roman" w:eastAsia="MS Mincho" w:hAnsi="Times New Roman" w:cs="Cambria"/>
      <w:lang w:eastAsia="ar-SA"/>
    </w:rPr>
  </w:style>
  <w:style w:type="paragraph" w:styleId="Titolo1">
    <w:name w:val="heading 1"/>
    <w:basedOn w:val="Normale"/>
    <w:next w:val="Normale"/>
    <w:link w:val="Titolo1Carattere"/>
    <w:uiPriority w:val="9"/>
    <w:qFormat/>
    <w:rsid w:val="00905B2D"/>
    <w:pPr>
      <w:keepNext/>
      <w:keepLines/>
      <w:suppressAutoHyphens w:val="0"/>
      <w:spacing w:before="240" w:after="0"/>
      <w:outlineLvl w:val="0"/>
    </w:pPr>
    <w:rPr>
      <w:rFonts w:eastAsiaTheme="majorEastAsia" w:cstheme="majorBidi"/>
      <w:color w:val="2F5496" w:themeColor="accent1" w:themeShade="BF"/>
      <w:sz w:val="28"/>
      <w:szCs w:val="32"/>
      <w:lang w:eastAsia="en-US"/>
    </w:rPr>
  </w:style>
  <w:style w:type="paragraph" w:styleId="Titolo2">
    <w:name w:val="heading 2"/>
    <w:basedOn w:val="Normale"/>
    <w:next w:val="Normale"/>
    <w:link w:val="Titolo2Carattere"/>
    <w:uiPriority w:val="9"/>
    <w:unhideWhenUsed/>
    <w:qFormat/>
    <w:rsid w:val="00905B2D"/>
    <w:pPr>
      <w:keepNext/>
      <w:keepLines/>
      <w:suppressAutoHyphens w:val="0"/>
      <w:spacing w:before="40" w:after="0"/>
      <w:outlineLvl w:val="1"/>
    </w:pPr>
    <w:rPr>
      <w:rFonts w:eastAsiaTheme="majorEastAsia" w:cstheme="majorBidi"/>
      <w:color w:val="2F5496" w:themeColor="accent1" w:themeShade="BF"/>
      <w:szCs w:val="26"/>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05B2D"/>
    <w:pPr>
      <w:tabs>
        <w:tab w:val="center" w:pos="4819"/>
        <w:tab w:val="right" w:pos="9638"/>
      </w:tabs>
      <w:suppressAutoHyphens w:val="0"/>
      <w:spacing w:after="0"/>
      <w:jc w:val="both"/>
    </w:pPr>
    <w:rPr>
      <w:rFonts w:eastAsiaTheme="minorHAnsi" w:cstheme="minorBidi"/>
      <w:sz w:val="20"/>
      <w:lang w:eastAsia="en-US"/>
    </w:rPr>
  </w:style>
  <w:style w:type="character" w:customStyle="1" w:styleId="IntestazioneCarattere">
    <w:name w:val="Intestazione Carattere"/>
    <w:basedOn w:val="Carpredefinitoparagrafo"/>
    <w:link w:val="Intestazione"/>
    <w:uiPriority w:val="99"/>
    <w:rsid w:val="00905B2D"/>
  </w:style>
  <w:style w:type="paragraph" w:styleId="Pidipagina">
    <w:name w:val="footer"/>
    <w:basedOn w:val="Normale"/>
    <w:link w:val="PidipaginaCarattere"/>
    <w:uiPriority w:val="99"/>
    <w:unhideWhenUsed/>
    <w:rsid w:val="00905B2D"/>
    <w:pPr>
      <w:tabs>
        <w:tab w:val="center" w:pos="4819"/>
        <w:tab w:val="right" w:pos="9638"/>
      </w:tabs>
      <w:suppressAutoHyphens w:val="0"/>
      <w:spacing w:after="0"/>
      <w:jc w:val="both"/>
    </w:pPr>
    <w:rPr>
      <w:rFonts w:eastAsiaTheme="minorHAnsi" w:cstheme="minorBidi"/>
      <w:sz w:val="20"/>
      <w:lang w:eastAsia="en-US"/>
    </w:rPr>
  </w:style>
  <w:style w:type="character" w:customStyle="1" w:styleId="PidipaginaCarattere">
    <w:name w:val="Piè di pagina Carattere"/>
    <w:basedOn w:val="Carpredefinitoparagrafo"/>
    <w:link w:val="Pidipagina"/>
    <w:uiPriority w:val="99"/>
    <w:rsid w:val="00905B2D"/>
  </w:style>
  <w:style w:type="character" w:customStyle="1" w:styleId="Titolo1Carattere">
    <w:name w:val="Titolo 1 Carattere"/>
    <w:basedOn w:val="Carpredefinitoparagrafo"/>
    <w:link w:val="Titolo1"/>
    <w:uiPriority w:val="9"/>
    <w:rsid w:val="00905B2D"/>
    <w:rPr>
      <w:rFonts w:ascii="Times New Roman" w:eastAsiaTheme="majorEastAsia" w:hAnsi="Times New Roman" w:cstheme="majorBidi"/>
      <w:color w:val="2F5496" w:themeColor="accent1" w:themeShade="BF"/>
      <w:sz w:val="28"/>
      <w:szCs w:val="32"/>
    </w:rPr>
  </w:style>
  <w:style w:type="character" w:customStyle="1" w:styleId="Titolo2Carattere">
    <w:name w:val="Titolo 2 Carattere"/>
    <w:basedOn w:val="Carpredefinitoparagrafo"/>
    <w:link w:val="Titolo2"/>
    <w:uiPriority w:val="9"/>
    <w:rsid w:val="00905B2D"/>
    <w:rPr>
      <w:rFonts w:ascii="Times New Roman" w:eastAsiaTheme="majorEastAsia" w:hAnsi="Times New Roman" w:cstheme="majorBidi"/>
      <w:color w:val="2F5496" w:themeColor="accent1" w:themeShade="BF"/>
      <w:szCs w:val="26"/>
    </w:rPr>
  </w:style>
  <w:style w:type="character" w:styleId="Collegamentoipertestuale">
    <w:name w:val="Hyperlink"/>
    <w:basedOn w:val="Carpredefinitoparagrafo"/>
    <w:uiPriority w:val="99"/>
    <w:unhideWhenUsed/>
    <w:rsid w:val="00626E3E"/>
    <w:rPr>
      <w:color w:val="0563C1" w:themeColor="hyperlink"/>
      <w:u w:val="single"/>
    </w:rPr>
  </w:style>
  <w:style w:type="character" w:styleId="Menzionenonrisolta">
    <w:name w:val="Unresolved Mention"/>
    <w:basedOn w:val="Carpredefinitoparagrafo"/>
    <w:uiPriority w:val="99"/>
    <w:semiHidden/>
    <w:unhideWhenUsed/>
    <w:rsid w:val="00626E3E"/>
    <w:rPr>
      <w:color w:val="605E5C"/>
      <w:shd w:val="clear" w:color="auto" w:fill="E1DFDD"/>
    </w:rPr>
  </w:style>
  <w:style w:type="paragraph" w:styleId="Paragrafoelenco">
    <w:name w:val="List Paragraph"/>
    <w:basedOn w:val="Normale"/>
    <w:uiPriority w:val="34"/>
    <w:qFormat/>
    <w:rsid w:val="00D217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camasi/Library/Group%20Containers/UBF8T346G9.Office/User%20Content.localized/Templates.localized/Anci%20Lazi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Anci Lazio.dotx</Template>
  <TotalTime>30</TotalTime>
  <Pages>7</Pages>
  <Words>1238</Words>
  <Characters>7059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Masi</dc:creator>
  <cp:keywords/>
  <dc:description/>
  <cp:lastModifiedBy>Luca Masi</cp:lastModifiedBy>
  <cp:revision>1</cp:revision>
  <dcterms:created xsi:type="dcterms:W3CDTF">2020-02-09T13:19:00Z</dcterms:created>
  <dcterms:modified xsi:type="dcterms:W3CDTF">2020-02-09T13:54:00Z</dcterms:modified>
</cp:coreProperties>
</file>